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434" w:rsidRDefault="00817BEE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1" name="Imagen 1" descr="Descripción: https://fbcdn-sphotos-c-a.akamaihd.net/hphotos-ak-xpa1/v/t1.0-9/1654330_10204610924815004_8547040585867299613_n.jpg?oh=eeb83bddf83f72bb0e45e9413246a74c&amp;oe=54F5E1C9&amp;__gda__=1423106979_1bbb3648e0e98105e47a8f2d48523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https://fbcdn-sphotos-c-a.akamaihd.net/hphotos-ak-xpa1/v/t1.0-9/1654330_10204610924815004_8547040585867299613_n.jpg?oh=eeb83bddf83f72bb0e45e9413246a74c&amp;oe=54F5E1C9&amp;__gda__=1423106979_1bbb3648e0e98105e47a8f2d48523a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Pr="00887434" w:rsidRDefault="00817BEE" w:rsidP="00887434">
      <w:r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2" name="Imagen 2" descr="Descripción: https://scontent-b-mia.xx.fbcdn.net/hphotos-xpa1/v/t1.0-9/13258_10204610926575048_7826622559575167870_n.jpg?oh=6d55ee99137d257d376ea8afd7f58f9c&amp;oe=54D6A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https://scontent-b-mia.xx.fbcdn.net/hphotos-xpa1/v/t1.0-9/13258_10204610926575048_7826622559575167870_n.jpg?oh=6d55ee99137d257d376ea8afd7f58f9c&amp;oe=54D6AF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/>
    <w:p w:rsidR="00887434" w:rsidRDefault="00887434" w:rsidP="00887434">
      <w:pPr>
        <w:tabs>
          <w:tab w:val="left" w:pos="960"/>
        </w:tabs>
      </w:pPr>
      <w:r>
        <w:lastRenderedPageBreak/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3" name="Imagen 3" descr="Descripción: https://fbcdn-sphotos-g-a.akamaihd.net/hphotos-ak-xfp1/v/t1.0-9/10469880_10204610927735077_5432592346237737265_n.jpg?oh=f26c0dae8c3c4928d4d1f0b3c2f2f2f9&amp;oe=54F04136&amp;__gda__=1423495763_4abd2bcf94ee6c8d6c421d4f0f45f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https://fbcdn-sphotos-g-a.akamaihd.net/hphotos-ak-xfp1/v/t1.0-9/10469880_10204610927735077_5432592346237737265_n.jpg?oh=f26c0dae8c3c4928d4d1f0b3c2f2f2f9&amp;oe=54F04136&amp;__gda__=1423495763_4abd2bcf94ee6c8d6c421d4f0f45f6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/>
    <w:p w:rsidR="00887434" w:rsidRDefault="00887434" w:rsidP="00887434">
      <w:pPr>
        <w:tabs>
          <w:tab w:val="left" w:pos="1455"/>
        </w:tabs>
      </w:pPr>
      <w:r>
        <w:lastRenderedPageBreak/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4" name="Imagen 4" descr="Descripción: https://scontent-b-mia.xx.fbcdn.net/hphotos-xfp1/v/t1.0-9/10350507_10204610929935132_8062016997389166848_n.jpg?oh=ca5085b68de3b13c02dbdd0dde8ec446&amp;oe=54E5E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https://scontent-b-mia.xx.fbcdn.net/hphotos-xfp1/v/t1.0-9/10350507_10204610929935132_8062016997389166848_n.jpg?oh=ca5085b68de3b13c02dbdd0dde8ec446&amp;oe=54E5EDE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Pr="00887434" w:rsidRDefault="00887434" w:rsidP="00887434"/>
    <w:p w:rsidR="00887434" w:rsidRDefault="00817BEE" w:rsidP="00887434">
      <w:r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5" name="Imagen 5" descr="Descripción: https://scontent-b-mia.xx.fbcdn.net/hphotos-xpf1/v/t1.0-9/1235079_10204610944935507_8499244699846919078_n.jpg?oh=e3c9e99d251de92e62344032ecccc241&amp;oe=54D7D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https://scontent-b-mia.xx.fbcdn.net/hphotos-xpf1/v/t1.0-9/1235079_10204610944935507_8499244699846919078_n.jpg?oh=e3c9e99d251de92e62344032ecccc241&amp;oe=54D7D61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>
      <w:pPr>
        <w:tabs>
          <w:tab w:val="left" w:pos="1425"/>
        </w:tabs>
      </w:pPr>
      <w:r>
        <w:lastRenderedPageBreak/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6" name="Imagen 6" descr="Descripción: https://fbcdn-sphotos-c-a.akamaihd.net/hphotos-ak-xfa1/v/t1.0-9/10377994_10204610958895856_7474208939577285987_n.jpg?oh=6118807eee534b344a9c7f29652c44c1&amp;oe=54E2956A&amp;__gda__=1424119431_1068615c3fbc3074a64689bf11992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https://fbcdn-sphotos-c-a.akamaihd.net/hphotos-ak-xfa1/v/t1.0-9/10377994_10204610958895856_7474208939577285987_n.jpg?oh=6118807eee534b344a9c7f29652c44c1&amp;oe=54E2956A&amp;__gda__=1424119431_1068615c3fbc3074a64689bf11992f3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Pr="00887434" w:rsidRDefault="00887434" w:rsidP="00887434"/>
    <w:p w:rsidR="00887434" w:rsidRDefault="00817BEE" w:rsidP="00887434">
      <w:r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7" name="Imagen 7" descr="Descripción: https://scontent-a-mia.xx.fbcdn.net/hphotos-xap1/v/t1.0-9/1503951_10204610967416069_2584102310092679080_n.jpg?oh=9a3bf49c02d027bdfc31b9923c3ccb7a&amp;oe=54F29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https://scontent-a-mia.xx.fbcdn.net/hphotos-xap1/v/t1.0-9/1503951_10204610967416069_2584102310092679080_n.jpg?oh=9a3bf49c02d027bdfc31b9923c3ccb7a&amp;oe=54F2983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>
      <w:pPr>
        <w:tabs>
          <w:tab w:val="left" w:pos="1680"/>
        </w:tabs>
      </w:pPr>
      <w:r>
        <w:lastRenderedPageBreak/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8" name="Imagen 8" descr="Descripción: https://scontent-b-mia.xx.fbcdn.net/hphotos-xap1/v/t1.0-9/10644914_10204610973856230_6996676598906379636_n.jpg?oh=5d96cfdfea190b1c69a18ce7d4baff63&amp;oe=54DEE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https://scontent-b-mia.xx.fbcdn.net/hphotos-xap1/v/t1.0-9/10644914_10204610973856230_6996676598906379636_n.jpg?oh=5d96cfdfea190b1c69a18ce7d4baff63&amp;oe=54DEE45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Pr="00887434" w:rsidRDefault="00887434" w:rsidP="00887434"/>
    <w:p w:rsidR="00887434" w:rsidRPr="00887434" w:rsidRDefault="00887434" w:rsidP="00887434"/>
    <w:p w:rsidR="00887434" w:rsidRDefault="00817BEE" w:rsidP="00887434">
      <w:r>
        <w:rPr>
          <w:noProof/>
          <w:lang w:eastAsia="es-ES"/>
        </w:rPr>
        <w:lastRenderedPageBreak/>
        <w:drawing>
          <wp:inline distT="0" distB="0" distL="0" distR="0">
            <wp:extent cx="5400675" cy="4057650"/>
            <wp:effectExtent l="0" t="0" r="9525" b="0"/>
            <wp:docPr id="9" name="Imagen 9" descr="Descripción: https://fbcdn-sphotos-c-a.akamaihd.net/hphotos-ak-xfp1/v/t1.0-9/10702024_10204610979576373_4081532487949638169_n.jpg?oh=0c097b33ef70f8443157ef9af16555a9&amp;oe=54E1031C&amp;__gda__=1425073273_a81eb7a534e8c2e95dd6f9de42a9b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escripción: https://fbcdn-sphotos-c-a.akamaihd.net/hphotos-ak-xfp1/v/t1.0-9/10702024_10204610979576373_4081532487949638169_n.jpg?oh=0c097b33ef70f8443157ef9af16555a9&amp;oe=54E1031C&amp;__gda__=1425073273_a81eb7a534e8c2e95dd6f9de42a9b4f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5D" w:rsidRDefault="00887434" w:rsidP="00887434">
      <w:pPr>
        <w:tabs>
          <w:tab w:val="left" w:pos="2340"/>
        </w:tabs>
      </w:pPr>
      <w:r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10" name="Imagen 10" descr="Descripción: https://scontent-b-mia.xx.fbcdn.net/hphotos-xpa1/v/t1.0-9/10377371_10204610990936657_7856788376809083391_n.jpg?oh=91cbe1d3ac6b25ed7271a6fa60458626&amp;oe=54DA2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escripción: https://scontent-b-mia.xx.fbcdn.net/hphotos-xpa1/v/t1.0-9/10377371_10204610990936657_7856788376809083391_n.jpg?oh=91cbe1d3ac6b25ed7271a6fa60458626&amp;oe=54DA2F6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>
      <w:pPr>
        <w:tabs>
          <w:tab w:val="left" w:pos="2340"/>
        </w:tabs>
      </w:pPr>
    </w:p>
    <w:p w:rsidR="00887434" w:rsidRDefault="00817BEE" w:rsidP="00887434">
      <w:pPr>
        <w:tabs>
          <w:tab w:val="left" w:pos="234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675" cy="4057650"/>
            <wp:effectExtent l="0" t="0" r="9525" b="0"/>
            <wp:docPr id="11" name="Imagen 11" descr="Descripción: https://scontent-b-mia.xx.fbcdn.net/hphotos-xpf1/v/t1.0-9/10314466_10204610998056835_5846736761755467869_n.jpg?oh=7dbbbcab8c619f34837481a4c433e363&amp;oe=54EFA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escripción: https://scontent-b-mia.xx.fbcdn.net/hphotos-xpf1/v/t1.0-9/10314466_10204610998056835_5846736761755467869_n.jpg?oh=7dbbbcab8c619f34837481a4c433e363&amp;oe=54EFAB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Pr="00887434" w:rsidRDefault="00887434" w:rsidP="00887434"/>
    <w:p w:rsidR="00887434" w:rsidRDefault="00887434" w:rsidP="00887434"/>
    <w:p w:rsidR="00887434" w:rsidRDefault="00887434" w:rsidP="00887434">
      <w:pPr>
        <w:tabs>
          <w:tab w:val="left" w:pos="1710"/>
        </w:tabs>
      </w:pPr>
      <w:r>
        <w:lastRenderedPageBreak/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12" name="Imagen 12" descr="Descripción: https://scontent-a-mia.xx.fbcdn.net/hphotos-xap1/v/t1.0-9/10426211_10204610999296866_5928053928383190199_n.jpg?oh=aff1ed7b81fbc7291f6cbf8db600a516&amp;oe=54DF8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Descripción: https://scontent-a-mia.xx.fbcdn.net/hphotos-xap1/v/t1.0-9/10426211_10204610999296866_5928053928383190199_n.jpg?oh=aff1ed7b81fbc7291f6cbf8db600a516&amp;oe=54DF86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Pr="00887434" w:rsidRDefault="00887434" w:rsidP="00887434"/>
    <w:p w:rsidR="00887434" w:rsidRDefault="00817BEE" w:rsidP="00887434">
      <w:r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13" name="Imagen 13" descr="Descripción: https://scontent-a-mia.xx.fbcdn.net/hphotos-xaf1/v/l/t1.0-9/10384524_10204611005417019_20058351810263808_n.jpg?oh=5602ba702fc20b70c2cda9a8da4c760f&amp;oe=54D4D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https://scontent-a-mia.xx.fbcdn.net/hphotos-xaf1/v/l/t1.0-9/10384524_10204611005417019_20058351810263808_n.jpg?oh=5602ba702fc20b70c2cda9a8da4c760f&amp;oe=54D4DB1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>
      <w:pPr>
        <w:tabs>
          <w:tab w:val="left" w:pos="1860"/>
        </w:tabs>
      </w:pPr>
      <w:r>
        <w:lastRenderedPageBreak/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14" name="Imagen 14" descr="Descripción: https://scontent-b-mia.xx.fbcdn.net/hphotos-xpa1/v/l/t1.0-9/10477894_10204611013657225_926673267276912869_n.jpg?oh=1ca274e5fef5cbcead427b8fcfa6a1ce&amp;oe=54E4C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https://scontent-b-mia.xx.fbcdn.net/hphotos-xpa1/v/l/t1.0-9/10477894_10204611013657225_926673267276912869_n.jpg?oh=1ca274e5fef5cbcead427b8fcfa6a1ce&amp;oe=54E4CED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17BEE" w:rsidP="00887434">
      <w:pPr>
        <w:tabs>
          <w:tab w:val="left" w:pos="1860"/>
        </w:tabs>
      </w:pPr>
      <w:r>
        <w:rPr>
          <w:noProof/>
          <w:lang w:eastAsia="es-ES"/>
        </w:rPr>
        <w:drawing>
          <wp:inline distT="0" distB="0" distL="0" distR="0">
            <wp:extent cx="5400675" cy="4057650"/>
            <wp:effectExtent l="0" t="0" r="9525" b="0"/>
            <wp:docPr id="15" name="Imagen 15" descr="Descripción: https://scontent-a-mia.xx.fbcdn.net/hphotos-xpf1/v/t1.0-9/10574324_10204611015657275_2794003930596081029_n.jpg?oh=572fdd7230b2e94f9b4c9a3d3e23d156&amp;oe=54F4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Descripción: https://scontent-a-mia.xx.fbcdn.net/hphotos-xpf1/v/t1.0-9/10574324_10204611015657275_2794003930596081029_n.jpg?oh=572fdd7230b2e94f9b4c9a3d3e23d156&amp;oe=54F440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>
      <w:pPr>
        <w:tabs>
          <w:tab w:val="left" w:pos="1860"/>
        </w:tabs>
      </w:pPr>
    </w:p>
    <w:p w:rsidR="00887434" w:rsidRDefault="00817BEE" w:rsidP="00887434">
      <w:pPr>
        <w:tabs>
          <w:tab w:val="left" w:pos="186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675" cy="4057650"/>
            <wp:effectExtent l="0" t="0" r="9525" b="0"/>
            <wp:docPr id="16" name="Imagen 16" descr="Descripción: https://fbcdn-sphotos-b-a.akamaihd.net/hphotos-ak-xap1/v/t1.0-9/10676410_10204611017177313_1470983239952204375_n.jpg?oh=5bc1bfdc858797ad90ef9c5b0bcfd928&amp;oe=54EE5CF4&amp;__gda__=1425446305_e4b99518c8c96e903007d8b8b4de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Descripción: https://fbcdn-sphotos-b-a.akamaihd.net/hphotos-ak-xap1/v/t1.0-9/10676410_10204611017177313_1470983239952204375_n.jpg?oh=5bc1bfdc858797ad90ef9c5b0bcfd928&amp;oe=54EE5CF4&amp;__gda__=1425446305_e4b99518c8c96e903007d8b8b4de32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Pr="00887434" w:rsidRDefault="00887434" w:rsidP="00887434"/>
    <w:p w:rsidR="00887434" w:rsidRDefault="00817BEE" w:rsidP="00887434">
      <w:r>
        <w:rPr>
          <w:noProof/>
          <w:lang w:eastAsia="es-ES"/>
        </w:rPr>
        <w:drawing>
          <wp:inline distT="0" distB="0" distL="0" distR="0">
            <wp:extent cx="5400675" cy="4048125"/>
            <wp:effectExtent l="0" t="0" r="9525" b="9525"/>
            <wp:docPr id="17" name="Imagen 17" descr="Descripción: https://scontent-a-mia.xx.fbcdn.net/hphotos-xap1/v/t1.0-9/p180x540/1381500_10204611020017384_7853826824705514868_n.jpg?oh=74ce1b6c1e59a764c5752f826e187c46&amp;oe=54F3E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Descripción: https://scontent-a-mia.xx.fbcdn.net/hphotos-xap1/v/t1.0-9/p180x540/1381500_10204611020017384_7853826824705514868_n.jpg?oh=74ce1b6c1e59a764c5752f826e187c46&amp;oe=54F3E43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>
      <w:pPr>
        <w:tabs>
          <w:tab w:val="left" w:pos="1560"/>
        </w:tabs>
      </w:pPr>
      <w:r>
        <w:lastRenderedPageBreak/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48125"/>
            <wp:effectExtent l="0" t="0" r="9525" b="9525"/>
            <wp:docPr id="18" name="Imagen 18" descr="Descripción: https://fbcdn-sphotos-a-a.akamaihd.net/hphotos-ak-xaf1/v/t1.0-9/q83/p180x540/10409708_10204611021457420_2274945939624540130_n.jpg?oh=9f4cd372f37dbdfdd012565f4cbe95c8&amp;oe=55207A1D&amp;__gda__=1424219170_56f0701f915ceb0a563a455296cc6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Descripción: https://fbcdn-sphotos-a-a.akamaihd.net/hphotos-ak-xaf1/v/t1.0-9/q83/p180x540/10409708_10204611021457420_2274945939624540130_n.jpg?oh=9f4cd372f37dbdfdd012565f4cbe95c8&amp;oe=55207A1D&amp;__gda__=1424219170_56f0701f915ceb0a563a455296cc6c4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/>
    <w:p w:rsidR="00887434" w:rsidRDefault="00887434" w:rsidP="00887434">
      <w:pPr>
        <w:tabs>
          <w:tab w:val="left" w:pos="1500"/>
        </w:tabs>
      </w:pPr>
      <w:r>
        <w:lastRenderedPageBreak/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48125"/>
            <wp:effectExtent l="0" t="0" r="9525" b="9525"/>
            <wp:docPr id="19" name="Imagen 19" descr="Descripción: https://fbcdn-sphotos-c-a.akamaihd.net/hphotos-ak-xaf1/v/t1.0-9/p180x540/10712698_10204611022417444_4169218283648968523_n.jpg?oh=75bb0f8ec5fc202f270fa7dd5fae155d&amp;oe=54E805EE&amp;__gda__=1423918363_c1ac5498180cdb7f6418c57c85bc9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Descripción: https://fbcdn-sphotos-c-a.akamaihd.net/hphotos-ak-xaf1/v/t1.0-9/p180x540/10712698_10204611022417444_4169218283648968523_n.jpg?oh=75bb0f8ec5fc202f270fa7dd5fae155d&amp;oe=54E805EE&amp;__gda__=1423918363_c1ac5498180cdb7f6418c57c85bc96b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Pr="00887434" w:rsidRDefault="00887434" w:rsidP="00887434"/>
    <w:p w:rsidR="00887434" w:rsidRDefault="00817BEE" w:rsidP="00887434">
      <w:r>
        <w:rPr>
          <w:noProof/>
          <w:lang w:eastAsia="es-ES"/>
        </w:rPr>
        <w:drawing>
          <wp:inline distT="0" distB="0" distL="0" distR="0">
            <wp:extent cx="5400675" cy="4048125"/>
            <wp:effectExtent l="0" t="0" r="9525" b="9525"/>
            <wp:docPr id="20" name="Imagen 20" descr="Descripción: https://fbcdn-sphotos-a-a.akamaihd.net/hphotos-ak-xpa1/v/t1.0-9/p180x540/1380483_10204611046338042_6510424040581062321_n.jpg?oh=4e79bf0d8d7a5182c8d75a28992e8733&amp;oe=54EF9234&amp;__gda__=1425453553_f55de203c3046bfc4bb73ad3b549d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Descripción: https://fbcdn-sphotos-a-a.akamaihd.net/hphotos-ak-xpa1/v/t1.0-9/p180x540/1380483_10204611046338042_6510424040581062321_n.jpg?oh=4e79bf0d8d7a5182c8d75a28992e8733&amp;oe=54EF9234&amp;__gda__=1425453553_f55de203c3046bfc4bb73ad3b549df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17BEE" w:rsidP="00887434">
      <w:r>
        <w:rPr>
          <w:noProof/>
          <w:lang w:eastAsia="es-ES"/>
        </w:rPr>
        <w:lastRenderedPageBreak/>
        <w:drawing>
          <wp:inline distT="0" distB="0" distL="0" distR="0">
            <wp:extent cx="5400675" cy="4048125"/>
            <wp:effectExtent l="0" t="0" r="9525" b="9525"/>
            <wp:docPr id="21" name="Imagen 21" descr="Descripción: https://scontent-a-mia.xx.fbcdn.net/hphotos-xpa1/v/t1.0-9/p180x540/1899959_10204611054378243_2504666840925568949_n.jpg?oh=ec8ae8fdd8f693d0004af921dd27cab1&amp;oe=54EAC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https://scontent-a-mia.xx.fbcdn.net/hphotos-xpa1/v/t1.0-9/p180x540/1899959_10204611054378243_2504666840925568949_n.jpg?oh=ec8ae8fdd8f693d0004af921dd27cab1&amp;oe=54EAC8C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34" w:rsidRDefault="00887434" w:rsidP="00887434"/>
    <w:p w:rsidR="00887434" w:rsidRPr="00887434" w:rsidRDefault="00887434" w:rsidP="00887434">
      <w:pPr>
        <w:tabs>
          <w:tab w:val="left" w:pos="2205"/>
        </w:tabs>
      </w:pPr>
      <w:r>
        <w:tab/>
      </w:r>
      <w:r w:rsidR="00817BEE">
        <w:rPr>
          <w:noProof/>
          <w:lang w:eastAsia="es-ES"/>
        </w:rPr>
        <w:drawing>
          <wp:inline distT="0" distB="0" distL="0" distR="0">
            <wp:extent cx="5400675" cy="4048125"/>
            <wp:effectExtent l="0" t="0" r="9525" b="9525"/>
            <wp:docPr id="22" name="Imagen 22" descr="Descripción: https://scontent-b-mia.xx.fbcdn.net/hphotos-xap1/v/t1.0-9/p180x540/10710835_10204611075498771_2625136873702164542_n.jpg?oh=da91ee08178f61aa6bbaf2e380a80ab8&amp;oe=5520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escripción: https://scontent-b-mia.xx.fbcdn.net/hphotos-xap1/v/t1.0-9/p180x540/10710835_10204611075498771_2625136873702164542_n.jpg?oh=da91ee08178f61aa6bbaf2e380a80ab8&amp;oe=552068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434" w:rsidRPr="008874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2B0" w:rsidRDefault="00E242B0" w:rsidP="00887434">
      <w:pPr>
        <w:spacing w:after="0" w:line="240" w:lineRule="auto"/>
      </w:pPr>
      <w:r>
        <w:separator/>
      </w:r>
    </w:p>
  </w:endnote>
  <w:endnote w:type="continuationSeparator" w:id="0">
    <w:p w:rsidR="00E242B0" w:rsidRDefault="00E242B0" w:rsidP="0088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2B0" w:rsidRDefault="00E242B0" w:rsidP="00887434">
      <w:pPr>
        <w:spacing w:after="0" w:line="240" w:lineRule="auto"/>
      </w:pPr>
      <w:r>
        <w:separator/>
      </w:r>
    </w:p>
  </w:footnote>
  <w:footnote w:type="continuationSeparator" w:id="0">
    <w:p w:rsidR="00E242B0" w:rsidRDefault="00E242B0" w:rsidP="00887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BEE"/>
    <w:rsid w:val="003D184C"/>
    <w:rsid w:val="00817BEE"/>
    <w:rsid w:val="00887434"/>
    <w:rsid w:val="00925C5D"/>
    <w:rsid w:val="00980F25"/>
    <w:rsid w:val="00E2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8743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7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7434"/>
  </w:style>
  <w:style w:type="paragraph" w:styleId="Piedepgina">
    <w:name w:val="footer"/>
    <w:basedOn w:val="Normal"/>
    <w:link w:val="PiedepginaCar"/>
    <w:uiPriority w:val="99"/>
    <w:unhideWhenUsed/>
    <w:rsid w:val="00887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7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8743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7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7434"/>
  </w:style>
  <w:style w:type="paragraph" w:styleId="Piedepgina">
    <w:name w:val="footer"/>
    <w:basedOn w:val="Normal"/>
    <w:link w:val="PiedepginaCar"/>
    <w:uiPriority w:val="99"/>
    <w:unhideWhenUsed/>
    <w:rsid w:val="00887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7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Local\Microsoft\Windows\Temporary%20Internet%20Files\Content.IE5\9KSLX4JB\REGISTRO%20FOTOGRAFICO%20FESTIVAL%20DE%20DANZA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REGISTRO FOTOGRAFICO FESTIVAL DE DANZAS</Template>
  <TotalTime>1</TotalTime>
  <Pages>13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2014-11-20T02:25:00Z</dcterms:created>
  <dcterms:modified xsi:type="dcterms:W3CDTF">2014-11-20T02:26:00Z</dcterms:modified>
</cp:coreProperties>
</file>